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D429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C2571E" w:rsidP="00DE68A0">
            <w:r>
              <w:rPr>
                <w:rFonts w:hint="cs"/>
                <w:rtl/>
              </w:rPr>
              <w:t>31/3/2022</w:t>
            </w:r>
          </w:p>
        </w:tc>
      </w:tr>
    </w:tbl>
    <w:p w:rsidR="00332AFB" w:rsidRDefault="003D429E" w:rsidP="00222867">
      <w:pPr>
        <w:rPr>
          <w:rtl/>
        </w:rPr>
      </w:pPr>
    </w:p>
    <w:p w:rsidR="00222867" w:rsidRDefault="003D429E" w:rsidP="00222867">
      <w:pPr>
        <w:rPr>
          <w:rtl/>
        </w:rPr>
      </w:pPr>
    </w:p>
    <w:p w:rsidR="00222867" w:rsidRDefault="003D429E" w:rsidP="00222867">
      <w:pPr>
        <w:rPr>
          <w:rtl/>
        </w:rPr>
      </w:pPr>
    </w:p>
    <w:p w:rsidR="00222867" w:rsidRDefault="003D429E" w:rsidP="00222867">
      <w:pPr>
        <w:rPr>
          <w:rtl/>
        </w:rPr>
      </w:pPr>
    </w:p>
    <w:p w:rsidR="00222867" w:rsidRDefault="003D429E" w:rsidP="00222867">
      <w:pPr>
        <w:rPr>
          <w:rtl/>
        </w:rPr>
      </w:pPr>
    </w:p>
    <w:p w:rsidR="00222867" w:rsidRDefault="003D429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D429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3D429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6401F5" w:rsidRDefault="006401F5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  <w:p w:rsidR="00C22292" w:rsidRDefault="005D15B8" w:rsidP="005D15B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="00C2571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FC547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שנתית </w:t>
            </w:r>
            <w:r w:rsidR="00C2571E" w:rsidRPr="00082230">
              <w:rPr>
                <w:rFonts w:ascii="Arial" w:hAnsi="Arial" w:hint="cs"/>
                <w:b/>
                <w:sz w:val="22"/>
                <w:szCs w:val="22"/>
                <w:rtl/>
              </w:rPr>
              <w:t>למערכת</w:t>
            </w:r>
            <w:r w:rsidR="00C2571E" w:rsidRPr="00C2571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C2571E" w:rsidRPr="00C2571E">
              <w:rPr>
                <w:rFonts w:ascii="Arial" w:hAnsi="Arial" w:hint="cs"/>
                <w:b/>
                <w:sz w:val="22"/>
                <w:szCs w:val="22"/>
                <w:rtl/>
              </w:rPr>
              <w:t>באמפיארד</w:t>
            </w:r>
            <w:proofErr w:type="spellEnd"/>
            <w:r w:rsidR="00FC547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(</w:t>
            </w:r>
            <w:r w:rsidR="00C2571E" w:rsidRPr="00C2571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ערוצים דיגיטליים למענה בנושאי </w:t>
            </w:r>
            <w:r w:rsidR="00C2571E" w:rsidRPr="005D15B8">
              <w:rPr>
                <w:rFonts w:ascii="Arial" w:hAnsi="Arial" w:hint="cs"/>
                <w:b/>
                <w:sz w:val="22"/>
                <w:szCs w:val="22"/>
                <w:rtl/>
              </w:rPr>
              <w:t>קורונה</w:t>
            </w:r>
            <w:r w:rsidR="00FC5471"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  <w:r w:rsidRPr="005D15B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</w:t>
            </w:r>
            <w:r w:rsidR="00FC5471">
              <w:rPr>
                <w:rFonts w:ascii="Arial" w:hAnsi="Arial"/>
                <w:b/>
                <w:sz w:val="22"/>
                <w:szCs w:val="22"/>
                <w:rtl/>
              </w:rPr>
              <w:br/>
            </w:r>
            <w:proofErr w:type="spellStart"/>
            <w:r w:rsidRPr="005D15B8">
              <w:rPr>
                <w:rFonts w:ascii="Arial" w:hAnsi="Arial" w:hint="cs"/>
                <w:b/>
                <w:sz w:val="22"/>
                <w:szCs w:val="22"/>
                <w:rtl/>
              </w:rPr>
              <w:t>רשיונות</w:t>
            </w:r>
            <w:proofErr w:type="spellEnd"/>
            <w:r w:rsidRPr="005D15B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ל- 80 נציגי מוקד קול הבריאות ועובדי המשרד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  <w:r w:rsidR="00FC5471">
              <w:rPr>
                <w:rFonts w:ascii="Arial" w:hAnsi="Arial"/>
                <w:b/>
                <w:sz w:val="22"/>
                <w:szCs w:val="22"/>
                <w:rtl/>
              </w:rPr>
              <w:br/>
            </w:r>
            <w:r w:rsidR="00FC547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100 אלף שיחות </w:t>
            </w:r>
            <w:proofErr w:type="spellStart"/>
            <w:r w:rsidR="00FC5471">
              <w:rPr>
                <w:rFonts w:ascii="Arial" w:hAnsi="Arial" w:hint="cs"/>
                <w:b/>
                <w:sz w:val="22"/>
                <w:szCs w:val="22"/>
                <w:rtl/>
              </w:rPr>
              <w:t>וואטסאפ</w:t>
            </w:r>
            <w:proofErr w:type="spellEnd"/>
            <w:r w:rsidR="00FC547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בחודש.</w:t>
            </w:r>
          </w:p>
          <w:p w:rsidR="00FC5471" w:rsidRPr="005D15B8" w:rsidRDefault="00FC5471" w:rsidP="005D15B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1000 שעות שיחת וידאו בחודש.</w:t>
            </w:r>
          </w:p>
          <w:p w:rsidR="00C22292" w:rsidRDefault="00C22292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  <w:p w:rsidR="00C22292" w:rsidRPr="0053500C" w:rsidRDefault="00C22292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222867" w:rsidRPr="00AF57E9" w:rsidRDefault="003D429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D42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D42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D429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D429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5D15B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באמפ-יארד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5D15B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MT" w:hAnsi="Times New Roman" w:cs="ArialMT"/>
              </w:rPr>
              <w:t>514904358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222867" w:rsidRPr="002C51C4" w:rsidRDefault="00FC5471" w:rsidP="00C22292">
            <w:pP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228,175</w:t>
            </w:r>
            <w:r w:rsidR="005D15B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ש"ח</w:t>
            </w:r>
            <w:r w:rsidR="00D033F2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 xml:space="preserve">  </w:t>
            </w:r>
            <w:r w:rsidR="00D033F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לא כולל מע"מ </w:t>
            </w:r>
            <w:bookmarkStart w:id="0" w:name="_GoBack"/>
            <w:bookmarkEnd w:id="0"/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5D15B8" w:rsidP="00D033F2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5D15B8">
              <w:rPr>
                <w:rFonts w:ascii="Arial" w:hAnsi="Arial" w:hint="cs"/>
                <w:b/>
                <w:sz w:val="22"/>
                <w:szCs w:val="22"/>
                <w:rtl/>
              </w:rPr>
              <w:t>01/04/202</w:t>
            </w:r>
            <w:r w:rsidR="00D033F2"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Pr="005D15B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5D15B8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5D15B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31/03/2022</w:t>
            </w:r>
          </w:p>
        </w:tc>
      </w:tr>
    </w:tbl>
    <w:p w:rsidR="00222867" w:rsidRPr="00AF57E9" w:rsidRDefault="003D429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C22292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</w:p>
    <w:p w:rsidR="00C22292" w:rsidRDefault="00C22292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D429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D42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Default="00572407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571E" w:rsidRDefault="00C2571E" w:rsidP="005D15B8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מוצר "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באמפיארד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" הינו בבעלות חברת </w:t>
            </w:r>
            <w:proofErr w:type="spellStart"/>
            <w:r w:rsidR="005D15B8">
              <w:rPr>
                <w:rFonts w:ascii="Arial" w:hAnsi="Arial" w:hint="cs"/>
                <w:b/>
                <w:sz w:val="22"/>
                <w:szCs w:val="22"/>
                <w:rtl/>
              </w:rPr>
              <w:t>באמפיארד</w:t>
            </w:r>
            <w:proofErr w:type="spellEnd"/>
            <w:r w:rsidR="005D15B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ולמשרד הבריאות מוקנות זכויות שימוש בו. </w:t>
            </w:r>
          </w:p>
          <w:p w:rsidR="00C22292" w:rsidRDefault="00C2571E" w:rsidP="00C2571E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למיטב ידיעתי, חברת </w:t>
            </w:r>
            <w:proofErr w:type="spellStart"/>
            <w:r w:rsidR="005D15B8">
              <w:rPr>
                <w:rFonts w:ascii="Arial" w:hAnsi="Arial" w:hint="cs"/>
                <w:b/>
                <w:sz w:val="22"/>
                <w:szCs w:val="22"/>
                <w:rtl/>
              </w:rPr>
              <w:t>באמפיארד</w:t>
            </w:r>
            <w:proofErr w:type="spellEnd"/>
            <w:r w:rsidR="005D15B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הינה הספק היחיד המסוגל לספק למשרד הבריאות את השירות המבוקש כיוון שרק להם הידע הנדרש וזכויות הקניין הרוחני בקוד המקור של המוצר.</w:t>
            </w:r>
          </w:p>
          <w:p w:rsidR="00C22292" w:rsidRPr="00A662F8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222867" w:rsidRPr="00AF57E9" w:rsidRDefault="003D429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D429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80"/>
        <w:gridCol w:w="3394"/>
        <w:gridCol w:w="3246"/>
      </w:tblGrid>
      <w:tr w:rsidR="00C2571E" w:rsidTr="00C2571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3D429E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C22292" w:rsidRDefault="00C2571E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שירה ביבס</w:t>
            </w:r>
          </w:p>
          <w:p w:rsidR="00C22292" w:rsidRPr="00AF57E9" w:rsidRDefault="00C22292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2867" w:rsidRPr="00AF57E9" w:rsidRDefault="00C2571E" w:rsidP="00C2571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פרויקטים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D0A07" w:rsidRDefault="00C2571E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18525" cy="609600"/>
                  <wp:effectExtent l="0" t="0" r="571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6472" cy="612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2571E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3D429E" w:rsidP="00222867">
      <w:pPr>
        <w:rPr>
          <w:rtl/>
        </w:rPr>
      </w:pPr>
    </w:p>
    <w:p w:rsidR="00644B5F" w:rsidRPr="00572407" w:rsidRDefault="00644B5F" w:rsidP="00644B5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644B5F" w:rsidRDefault="00644B5F" w:rsidP="00644B5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AF57E9" w:rsidRDefault="00FC5C49" w:rsidP="004B0DE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256665" cy="466572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86512" cy="4776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644B5F" w:rsidRPr="00817FBA" w:rsidRDefault="00644B5F" w:rsidP="00644B5F"/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429E" w:rsidRDefault="003D429E">
      <w:r>
        <w:separator/>
      </w:r>
    </w:p>
  </w:endnote>
  <w:endnote w:type="continuationSeparator" w:id="0">
    <w:p w:rsidR="003D429E" w:rsidRDefault="003D4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D033F2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D033F2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3D429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3D429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429E" w:rsidRDefault="003D429E">
      <w:r>
        <w:separator/>
      </w:r>
    </w:p>
  </w:footnote>
  <w:footnote w:type="continuationSeparator" w:id="0">
    <w:p w:rsidR="003D429E" w:rsidRDefault="003D42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D429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D429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D429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D429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D429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D429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3D429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1277"/>
    <w:rsid w:val="000C0F8C"/>
    <w:rsid w:val="001B1929"/>
    <w:rsid w:val="001B23D8"/>
    <w:rsid w:val="001B27BD"/>
    <w:rsid w:val="002B0C05"/>
    <w:rsid w:val="002C51C4"/>
    <w:rsid w:val="002D0A07"/>
    <w:rsid w:val="002D5C29"/>
    <w:rsid w:val="00336CDD"/>
    <w:rsid w:val="003D429E"/>
    <w:rsid w:val="004A4352"/>
    <w:rsid w:val="004B205C"/>
    <w:rsid w:val="004E0B2C"/>
    <w:rsid w:val="004E71C3"/>
    <w:rsid w:val="005130CB"/>
    <w:rsid w:val="00514ED8"/>
    <w:rsid w:val="00572407"/>
    <w:rsid w:val="005D15B8"/>
    <w:rsid w:val="006401F5"/>
    <w:rsid w:val="00643FC1"/>
    <w:rsid w:val="00644B5F"/>
    <w:rsid w:val="00675430"/>
    <w:rsid w:val="006F14EA"/>
    <w:rsid w:val="007548B0"/>
    <w:rsid w:val="007C4A53"/>
    <w:rsid w:val="009B6B29"/>
    <w:rsid w:val="009F7FB7"/>
    <w:rsid w:val="00A662F8"/>
    <w:rsid w:val="00AD1F1C"/>
    <w:rsid w:val="00AE30BF"/>
    <w:rsid w:val="00AF173F"/>
    <w:rsid w:val="00B07843"/>
    <w:rsid w:val="00B53C37"/>
    <w:rsid w:val="00B85624"/>
    <w:rsid w:val="00B948B4"/>
    <w:rsid w:val="00BC4C4D"/>
    <w:rsid w:val="00C22292"/>
    <w:rsid w:val="00C2571E"/>
    <w:rsid w:val="00C35E1C"/>
    <w:rsid w:val="00C43315"/>
    <w:rsid w:val="00C70AF8"/>
    <w:rsid w:val="00D033F2"/>
    <w:rsid w:val="00D208B3"/>
    <w:rsid w:val="00D46559"/>
    <w:rsid w:val="00D66609"/>
    <w:rsid w:val="00E630D4"/>
    <w:rsid w:val="00E8203D"/>
    <w:rsid w:val="00EC145B"/>
    <w:rsid w:val="00F15B21"/>
    <w:rsid w:val="00FC5471"/>
    <w:rsid w:val="00FC5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3FEE25A"/>
  <w15:docId w15:val="{4C90B2FA-71F2-4584-9715-0BBB43528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3B3E6CCF-56C1-4AAF-9DB8-B7CCBA433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369</Words>
  <Characters>1850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2</cp:revision>
  <dcterms:created xsi:type="dcterms:W3CDTF">2022-04-03T13:08:00Z</dcterms:created>
  <dcterms:modified xsi:type="dcterms:W3CDTF">2022-04-03T13:08:00Z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